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273A" w:rsidRPr="00247B54" w:rsidTr="00551030">
        <w:tc>
          <w:tcPr>
            <w:tcW w:w="9923" w:type="dxa"/>
          </w:tcPr>
          <w:p w:rsidR="0034273A" w:rsidRPr="00551030" w:rsidRDefault="00A700FF" w:rsidP="0034273A">
            <w:pPr>
              <w:ind w:left="4536" w:firstLine="0"/>
              <w:outlineLvl w:val="0"/>
            </w:pPr>
            <w:r w:rsidRPr="00A700FF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34273A" w:rsidRPr="00551030" w:rsidRDefault="0034273A" w:rsidP="0034273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273A" w:rsidRPr="00551030" w:rsidRDefault="0034273A" w:rsidP="0034273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273A" w:rsidRPr="00551030" w:rsidRDefault="0034273A" w:rsidP="0034273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273A" w:rsidRPr="00551030" w:rsidRDefault="0034273A" w:rsidP="0034273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273A" w:rsidRPr="00551030" w:rsidRDefault="0034273A" w:rsidP="0034273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4273A" w:rsidRPr="00E87E50" w:rsidRDefault="0034273A" w:rsidP="003427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F6A65" w:rsidRPr="003F6A65">
              <w:rPr>
                <w:u w:val="single"/>
              </w:rPr>
              <w:t>13.03.2017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3F6A65">
              <w:rPr>
                <w:u w:val="single"/>
              </w:rPr>
              <w:t>951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34273A" w:rsidRPr="00E87E50" w:rsidRDefault="0034273A" w:rsidP="0034273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092A0A" w:rsidRPr="00452EF0" w:rsidTr="0034273A">
        <w:trPr>
          <w:trHeight w:val="583"/>
        </w:trPr>
        <w:tc>
          <w:tcPr>
            <w:tcW w:w="4962" w:type="dxa"/>
          </w:tcPr>
          <w:p w:rsidR="00092A0A" w:rsidRPr="00452EF0" w:rsidRDefault="004A5018" w:rsidP="0034273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3F754F" w:rsidRPr="00A84D95">
              <w:rPr>
                <w:szCs w:val="28"/>
              </w:rPr>
              <w:t>0</w:t>
            </w:r>
            <w:r w:rsidR="003F754F">
              <w:rPr>
                <w:szCs w:val="28"/>
              </w:rPr>
              <w:t>8-05в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34273A">
      <w:pPr>
        <w:tabs>
          <w:tab w:val="left" w:pos="360"/>
        </w:tabs>
        <w:rPr>
          <w:szCs w:val="28"/>
        </w:rPr>
      </w:pPr>
    </w:p>
    <w:p w:rsidR="00092A0A" w:rsidRPr="00452EF0" w:rsidRDefault="00092A0A" w:rsidP="0034273A">
      <w:pPr>
        <w:tabs>
          <w:tab w:val="left" w:pos="360"/>
        </w:tabs>
        <w:rPr>
          <w:szCs w:val="28"/>
        </w:rPr>
      </w:pPr>
    </w:p>
    <w:p w:rsidR="00092A0A" w:rsidRPr="00452EF0" w:rsidRDefault="00092A0A" w:rsidP="0034273A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34273A">
        <w:rPr>
          <w:szCs w:val="28"/>
        </w:rPr>
        <w:t xml:space="preserve"> </w:t>
      </w:r>
      <w:r w:rsidR="0034273A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34273A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34273A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34273A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34273A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34273A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 w:rsidP="0034273A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34273A">
      <w:pPr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34273A" w:rsidRDefault="0034273A" w:rsidP="00407E52">
      <w:pPr>
        <w:suppressAutoHyphens/>
        <w:ind w:firstLine="0"/>
        <w:rPr>
          <w:sz w:val="24"/>
          <w:szCs w:val="28"/>
        </w:rPr>
      </w:pPr>
    </w:p>
    <w:p w:rsidR="0034273A" w:rsidRDefault="0034273A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34273A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700FF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3F6A65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3F6A65" w:rsidRPr="003F6A65">
        <w:rPr>
          <w:szCs w:val="28"/>
          <w:u w:val="single"/>
        </w:rPr>
        <w:t>13.03.2017</w:t>
      </w:r>
      <w:r w:rsidRPr="00467901">
        <w:rPr>
          <w:szCs w:val="28"/>
        </w:rPr>
        <w:t xml:space="preserve"> № </w:t>
      </w:r>
      <w:r w:rsidR="003F6A65">
        <w:rPr>
          <w:szCs w:val="28"/>
          <w:u w:val="single"/>
        </w:rPr>
        <w:t>951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4273A" w:rsidRDefault="0034273A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4273A" w:rsidRPr="00BA3A03" w:rsidRDefault="0034273A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F3168" w:rsidRPr="008E662B" w:rsidRDefault="007E11CB" w:rsidP="00671D3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861415" cy="9808210"/>
            <wp:effectExtent l="19050" t="0" r="6985" b="0"/>
            <wp:docPr id="2" name="Рисунок 1" descr="приложение в 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в постановл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68" w:rsidRPr="008E662B" w:rsidSect="003441DF">
      <w:headerReference w:type="even" r:id="rId17"/>
      <w:headerReference w:type="default" r:id="rId18"/>
      <w:headerReference w:type="first" r:id="rId19"/>
      <w:pgSz w:w="23814" w:h="16839" w:orient="landscape" w:code="8"/>
      <w:pgMar w:top="568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71C" w:rsidRDefault="0085271C" w:rsidP="007B56B1">
      <w:r>
        <w:separator/>
      </w:r>
    </w:p>
    <w:p w:rsidR="0085271C" w:rsidRDefault="0085271C"/>
  </w:endnote>
  <w:endnote w:type="continuationSeparator" w:id="0">
    <w:p w:rsidR="0085271C" w:rsidRDefault="0085271C" w:rsidP="007B56B1">
      <w:r>
        <w:continuationSeparator/>
      </w:r>
    </w:p>
    <w:p w:rsidR="0085271C" w:rsidRDefault="0085271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71C" w:rsidRDefault="0085271C" w:rsidP="007B56B1">
      <w:r>
        <w:separator/>
      </w:r>
    </w:p>
    <w:p w:rsidR="0085271C" w:rsidRDefault="0085271C"/>
  </w:footnote>
  <w:footnote w:type="continuationSeparator" w:id="0">
    <w:p w:rsidR="0085271C" w:rsidRDefault="0085271C" w:rsidP="007B56B1">
      <w:r>
        <w:continuationSeparator/>
      </w:r>
    </w:p>
    <w:p w:rsidR="0085271C" w:rsidRDefault="0085271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Default="00A700F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5271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34273A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85271C" w:rsidRDefault="0085271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Pr="0067104A" w:rsidRDefault="0085271C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Pr="004722AC" w:rsidRDefault="0085271C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Pr="000E35E1" w:rsidRDefault="00A700F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5271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5271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Pr="009413F6" w:rsidRDefault="0085271C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85271C" w:rsidRDefault="0085271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85271C" w:rsidRDefault="00A700FF">
        <w:pPr>
          <w:pStyle w:val="a3"/>
          <w:jc w:val="center"/>
        </w:pPr>
        <w:r>
          <w:fldChar w:fldCharType="begin"/>
        </w:r>
        <w:r w:rsidR="003F6A65">
          <w:instrText xml:space="preserve"> PAGE   \* MERGEFORMAT </w:instrText>
        </w:r>
        <w:r>
          <w:fldChar w:fldCharType="separate"/>
        </w:r>
        <w:r w:rsidR="008527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1C" w:rsidRPr="004722AC" w:rsidRDefault="0085271C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2223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8F3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73A"/>
    <w:rsid w:val="003441DF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287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6A65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1C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1C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647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71C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0FF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C10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DDAE864-438F-4C8F-A178-980947E4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5</Pages>
  <Words>254</Words>
  <Characters>1999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2016-11-03T04:48:00Z</cp:lastPrinted>
  <dcterms:created xsi:type="dcterms:W3CDTF">2017-03-13T07:29:00Z</dcterms:created>
  <dcterms:modified xsi:type="dcterms:W3CDTF">2017-03-13T07:29:00Z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